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3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797"/>
        <w:gridCol w:w="2430"/>
        <w:gridCol w:w="4140"/>
      </w:tblGrid>
      <w:tr w:rsidR="00971E9D" w:rsidRPr="00AE5BF9" w14:paraId="18D6663E" w14:textId="77777777" w:rsidTr="00F71CDF">
        <w:trPr>
          <w:trHeight w:hRule="exact" w:val="80"/>
        </w:trPr>
        <w:tc>
          <w:tcPr>
            <w:tcW w:w="9367" w:type="dxa"/>
            <w:gridSpan w:val="3"/>
          </w:tcPr>
          <w:p w14:paraId="2946B68F" w14:textId="77777777" w:rsidR="00971E9D" w:rsidRPr="00A43F4E" w:rsidRDefault="00971E9D" w:rsidP="005A2701">
            <w:pPr>
              <w:pStyle w:val="StyleContactInfo"/>
              <w:jc w:val="right"/>
            </w:pPr>
          </w:p>
        </w:tc>
      </w:tr>
      <w:tr w:rsidR="00971E9D" w:rsidRPr="00AE5BF9" w14:paraId="019BE65A" w14:textId="77777777" w:rsidTr="00F71CDF">
        <w:trPr>
          <w:trHeight w:hRule="exact" w:val="1803"/>
        </w:trPr>
        <w:tc>
          <w:tcPr>
            <w:tcW w:w="9367" w:type="dxa"/>
            <w:gridSpan w:val="3"/>
          </w:tcPr>
          <w:p w14:paraId="1C1F8E1E" w14:textId="2C3CE46B" w:rsidR="005A2701" w:rsidRPr="00C4027A" w:rsidRDefault="00F71CDF" w:rsidP="00C4027A">
            <w:pPr>
              <w:pStyle w:val="YourName"/>
              <w:jc w:val="right"/>
              <w:rPr>
                <w:rFonts w:ascii="Kalinga" w:hAnsi="Kalinga" w:cs="Kalinga"/>
                <w:color w:val="E36C0A" w:themeColor="accent6" w:themeShade="BF"/>
                <w:sz w:val="56"/>
                <w:szCs w:val="56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5D1135" wp14:editId="17FBA6DB">
                      <wp:simplePos x="0" y="0"/>
                      <wp:positionH relativeFrom="column">
                        <wp:posOffset>3733800</wp:posOffset>
                      </wp:positionH>
                      <wp:positionV relativeFrom="paragraph">
                        <wp:posOffset>539750</wp:posOffset>
                      </wp:positionV>
                      <wp:extent cx="2335530" cy="568325"/>
                      <wp:effectExtent l="0" t="0" r="1270" b="317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5530" cy="568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94EFA2" w14:textId="77777777" w:rsidR="005A2701" w:rsidRPr="00C4027A" w:rsidRDefault="005A2701">
                                  <w:r w:rsidRPr="00C4027A">
                                    <w:t>Mobile: 555-555-5555</w:t>
                                  </w:r>
                                </w:p>
                                <w:p w14:paraId="13BA024E" w14:textId="77777777" w:rsidR="005A2701" w:rsidRPr="00C4027A" w:rsidRDefault="005A2701">
                                  <w:r w:rsidRPr="00C4027A">
                                    <w:t xml:space="preserve">Email:  </w:t>
                                  </w:r>
                                  <w:hyperlink r:id="rId7" w:history="1">
                                    <w:r w:rsidRPr="00C4027A">
                                      <w:rPr>
                                        <w:rStyle w:val="Hyperlink"/>
                                      </w:rPr>
                                      <w:t>anawalker@email.com</w:t>
                                    </w:r>
                                  </w:hyperlink>
                                  <w:r w:rsidRPr="00C4027A">
                                    <w:t xml:space="preserve">, </w:t>
                                  </w:r>
                                </w:p>
                                <w:p w14:paraId="61F725C1" w14:textId="77777777" w:rsidR="005A2701" w:rsidRPr="00C4027A" w:rsidRDefault="005A2701">
                                  <w:r w:rsidRPr="00C4027A">
                                    <w:t>website: www.anawalker.com</w:t>
                                  </w:r>
                                </w:p>
                                <w:p w14:paraId="61703886" w14:textId="77777777" w:rsidR="005A2701" w:rsidRPr="005A2701" w:rsidRDefault="005A2701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5D113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94pt;margin-top:42.5pt;width:183.9pt;height:4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" stroked="f">
                      <v:textbox>
                        <w:txbxContent>
                          <w:p w14:paraId="5394EFA2" w14:textId="77777777" w:rsidR="005A2701" w:rsidRPr="00C4027A" w:rsidRDefault="005A2701">
                            <w:r w:rsidRPr="00C4027A">
                              <w:t>Mobile: 555-555-5555</w:t>
                            </w:r>
                          </w:p>
                          <w:p w14:paraId="13BA024E" w14:textId="77777777" w:rsidR="005A2701" w:rsidRPr="00C4027A" w:rsidRDefault="005A2701">
                            <w:r w:rsidRPr="00C4027A">
                              <w:t xml:space="preserve">Email:  </w:t>
                            </w:r>
                            <w:hyperlink r:id="rId8" w:history="1">
                              <w:r w:rsidRPr="00C4027A">
                                <w:rPr>
                                  <w:rStyle w:val="Hyperlink"/>
                                </w:rPr>
                                <w:t>anawalker@email.com</w:t>
                              </w:r>
                            </w:hyperlink>
                            <w:r w:rsidRPr="00C4027A">
                              <w:t xml:space="preserve">, </w:t>
                            </w:r>
                          </w:p>
                          <w:p w14:paraId="61F725C1" w14:textId="77777777" w:rsidR="005A2701" w:rsidRPr="00C4027A" w:rsidRDefault="005A2701">
                            <w:r w:rsidRPr="00C4027A">
                              <w:t>website: www.anawalker.com</w:t>
                            </w:r>
                          </w:p>
                          <w:p w14:paraId="61703886" w14:textId="77777777" w:rsidR="005A2701" w:rsidRPr="005A2701" w:rsidRDefault="005A27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0309" w:rsidRPr="00F71CDF">
              <w:rPr>
                <w:rFonts w:ascii="Kalinga" w:hAnsi="Kalinga" w:cs="Kalinga"/>
                <w:color w:val="E36C0A" w:themeColor="accent6" w:themeShade="BF"/>
                <w:sz w:val="56"/>
                <w:szCs w:val="56"/>
              </w:rPr>
              <w:t>Ana Walker</w:t>
            </w:r>
            <w:r w:rsidR="005A2701">
              <w:rPr>
                <w:rFonts w:ascii="Kalinga" w:hAnsi="Kalinga" w:cs="Kalinga"/>
                <w:color w:val="E36C0A" w:themeColor="accent6" w:themeShade="BF"/>
              </w:rPr>
              <w:fldChar w:fldCharType="begin"/>
            </w:r>
            <w:r w:rsidR="005A2701">
              <w:rPr>
                <w:rFonts w:ascii="Kalinga" w:hAnsi="Kalinga" w:cs="Kalinga"/>
                <w:color w:val="E36C0A" w:themeColor="accent6" w:themeShade="BF"/>
              </w:rPr>
              <w:instrText xml:space="preserve"> USERADDRESS   \* MERGEFORMAT </w:instrText>
            </w:r>
            <w:r w:rsidR="005A2701">
              <w:rPr>
                <w:rFonts w:ascii="Kalinga" w:hAnsi="Kalinga" w:cs="Kalinga"/>
                <w:color w:val="E36C0A" w:themeColor="accent6" w:themeShade="BF"/>
              </w:rPr>
              <w:fldChar w:fldCharType="end"/>
            </w:r>
          </w:p>
        </w:tc>
      </w:tr>
      <w:tr w:rsidR="00F561DD" w:rsidRPr="00AE5BF9" w14:paraId="49B93484" w14:textId="77777777" w:rsidTr="00C21C0C">
        <w:trPr>
          <w:trHeight w:val="353"/>
        </w:trPr>
        <w:tc>
          <w:tcPr>
            <w:tcW w:w="9367" w:type="dxa"/>
            <w:gridSpan w:val="3"/>
            <w:tcBorders>
              <w:bottom w:val="single" w:sz="4" w:space="0" w:color="auto"/>
            </w:tcBorders>
          </w:tcPr>
          <w:p w14:paraId="54E0A8D1" w14:textId="77777777" w:rsidR="00F561DD" w:rsidRPr="0070617C" w:rsidRDefault="00C67B86" w:rsidP="00F561DD">
            <w:pPr>
              <w:pStyle w:val="Heading1"/>
            </w:pPr>
            <w:r>
              <w:t>O</w:t>
            </w:r>
            <w:r w:rsidR="003D5562">
              <w:t>bjective</w:t>
            </w:r>
          </w:p>
        </w:tc>
      </w:tr>
      <w:tr w:rsidR="00F561DD" w:rsidRPr="00AE5BF9" w14:paraId="3729D4E3" w14:textId="77777777" w:rsidTr="00F71CDF">
        <w:tc>
          <w:tcPr>
            <w:tcW w:w="9367" w:type="dxa"/>
            <w:gridSpan w:val="3"/>
            <w:tcBorders>
              <w:top w:val="single" w:sz="4" w:space="0" w:color="auto"/>
            </w:tcBorders>
          </w:tcPr>
          <w:p w14:paraId="6120820B" w14:textId="2666D3EA" w:rsidR="00D67339" w:rsidRPr="0070617C" w:rsidRDefault="0045096C" w:rsidP="00F71CDF">
            <w:pPr>
              <w:pStyle w:val="BodyText1"/>
            </w:pPr>
            <w:r w:rsidRPr="0045096C">
              <w:t xml:space="preserve">To obtain the job of Business Analyst where I can apply my business analysis </w:t>
            </w:r>
            <w:r>
              <w:t>skills to</w:t>
            </w:r>
            <w:r w:rsidR="0013371F">
              <w:t xml:space="preserve"> add value to your organization</w:t>
            </w:r>
            <w:r w:rsidR="00FA5173">
              <w:t xml:space="preserve"> by helping  to conceptualize solutions to business needs, </w:t>
            </w:r>
            <w:r w:rsidR="004E0E0B">
              <w:t xml:space="preserve">by </w:t>
            </w:r>
            <w:r w:rsidR="00FA5173">
              <w:t xml:space="preserve"> managing the process from idea to implementation and </w:t>
            </w:r>
            <w:r w:rsidR="004E0E0B">
              <w:t xml:space="preserve"> helping you </w:t>
            </w:r>
            <w:r w:rsidR="00FA5173">
              <w:t>driv</w:t>
            </w:r>
            <w:r w:rsidR="004E0E0B">
              <w:t>e</w:t>
            </w:r>
            <w:r w:rsidR="00FA5173">
              <w:t xml:space="preserve"> adoption on process changes.</w:t>
            </w:r>
          </w:p>
        </w:tc>
      </w:tr>
      <w:tr w:rsidR="00F561DD" w:rsidRPr="00AE5BF9" w14:paraId="49BFC66D" w14:textId="77777777" w:rsidTr="00F71CDF">
        <w:tc>
          <w:tcPr>
            <w:tcW w:w="9367" w:type="dxa"/>
            <w:gridSpan w:val="3"/>
            <w:tcBorders>
              <w:bottom w:val="single" w:sz="4" w:space="0" w:color="auto"/>
            </w:tcBorders>
          </w:tcPr>
          <w:p w14:paraId="5AD8C9BA" w14:textId="77777777" w:rsidR="00F561DD" w:rsidRPr="0070617C" w:rsidRDefault="00EA612E" w:rsidP="00F561DD">
            <w:pPr>
              <w:pStyle w:val="Heading1"/>
            </w:pPr>
            <w:r>
              <w:t>Employment History</w:t>
            </w:r>
          </w:p>
        </w:tc>
      </w:tr>
      <w:tr w:rsidR="00B67166" w:rsidRPr="00AE5BF9" w14:paraId="4AD06634" w14:textId="77777777" w:rsidTr="00F71CDF">
        <w:trPr>
          <w:trHeight w:val="1050"/>
        </w:trPr>
        <w:tc>
          <w:tcPr>
            <w:tcW w:w="9367" w:type="dxa"/>
            <w:gridSpan w:val="3"/>
            <w:tcBorders>
              <w:top w:val="single" w:sz="4" w:space="0" w:color="auto"/>
            </w:tcBorders>
          </w:tcPr>
          <w:p w14:paraId="5D2C25FA" w14:textId="7CB25F41" w:rsidR="00B67166" w:rsidRDefault="006D7D3D" w:rsidP="00F561DD">
            <w:pPr>
              <w:pStyle w:val="Heading2"/>
            </w:pPr>
            <w:r>
              <w:t>2015-20</w:t>
            </w:r>
            <w:r w:rsidR="00FA5173">
              <w:t>20</w:t>
            </w:r>
            <w:r>
              <w:t xml:space="preserve"> </w:t>
            </w:r>
            <w:r w:rsidR="0013371F">
              <w:t>Business Analyst</w:t>
            </w:r>
            <w:r>
              <w:t xml:space="preserve">, </w:t>
            </w:r>
            <w:r w:rsidR="0013371F">
              <w:t>American Industries</w:t>
            </w:r>
            <w:r w:rsidR="00ED0309">
              <w:t xml:space="preserve"> Corp</w:t>
            </w:r>
          </w:p>
          <w:p w14:paraId="01B9D49F" w14:textId="75057B4A" w:rsidR="0013371F" w:rsidRDefault="0013371F" w:rsidP="0013371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1152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Worked closely with stakeholders</w:t>
            </w:r>
            <w:r w:rsidRPr="0013371F">
              <w:rPr>
                <w:color w:val="000000"/>
                <w:sz w:val="23"/>
                <w:szCs w:val="23"/>
              </w:rPr>
              <w:t xml:space="preserve"> to develop spec</w:t>
            </w:r>
            <w:r>
              <w:rPr>
                <w:color w:val="000000"/>
                <w:sz w:val="23"/>
                <w:szCs w:val="23"/>
              </w:rPr>
              <w:t>ification</w:t>
            </w:r>
            <w:r w:rsidRPr="0013371F">
              <w:rPr>
                <w:color w:val="000000"/>
                <w:sz w:val="23"/>
                <w:szCs w:val="23"/>
              </w:rPr>
              <w:t>s for data</w:t>
            </w:r>
            <w:r w:rsidR="00FA5173">
              <w:rPr>
                <w:color w:val="000000"/>
                <w:sz w:val="23"/>
                <w:szCs w:val="23"/>
              </w:rPr>
              <w:t xml:space="preserve"> integration</w:t>
            </w:r>
            <w:r w:rsidRPr="0013371F">
              <w:rPr>
                <w:color w:val="000000"/>
                <w:sz w:val="23"/>
                <w:szCs w:val="23"/>
              </w:rPr>
              <w:t xml:space="preserve"> across multiple enterprise level systems</w:t>
            </w:r>
          </w:p>
          <w:p w14:paraId="511E8159" w14:textId="5301E2BF" w:rsidR="0013371F" w:rsidRPr="00E8039A" w:rsidRDefault="0013371F" w:rsidP="0013371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1152"/>
              <w:rPr>
                <w:color w:val="000000"/>
                <w:sz w:val="23"/>
                <w:szCs w:val="23"/>
              </w:rPr>
            </w:pPr>
            <w:r>
              <w:rPr>
                <w:rFonts w:ascii="Helvetica" w:hAnsi="Helvetica"/>
                <w:color w:val="000000"/>
                <w:shd w:val="clear" w:color="auto" w:fill="FFFFFF"/>
              </w:rPr>
              <w:t>Applied LEAN principles t</w:t>
            </w:r>
            <w:r w:rsidR="00D67339">
              <w:rPr>
                <w:rFonts w:ascii="Helvetica" w:hAnsi="Helvetica"/>
                <w:color w:val="000000"/>
                <w:shd w:val="clear" w:color="auto" w:fill="FFFFFF"/>
              </w:rPr>
              <w:t xml:space="preserve">o </w:t>
            </w:r>
            <w:r>
              <w:rPr>
                <w:rFonts w:ascii="Helvetica" w:hAnsi="Helvetica"/>
                <w:color w:val="000000"/>
                <w:shd w:val="clear" w:color="auto" w:fill="FFFFFF"/>
              </w:rPr>
              <w:t xml:space="preserve">identify areas for improvement, reduce waste and optimize </w:t>
            </w:r>
            <w:r w:rsidR="00FA5173">
              <w:rPr>
                <w:rFonts w:ascii="Helvetica" w:hAnsi="Helvetica"/>
                <w:color w:val="000000"/>
                <w:shd w:val="clear" w:color="auto" w:fill="FFFFFF"/>
              </w:rPr>
              <w:t xml:space="preserve">industrial </w:t>
            </w:r>
            <w:r>
              <w:rPr>
                <w:rFonts w:ascii="Helvetica" w:hAnsi="Helvetica"/>
                <w:color w:val="000000"/>
                <w:shd w:val="clear" w:color="auto" w:fill="FFFFFF"/>
              </w:rPr>
              <w:t>processes</w:t>
            </w:r>
          </w:p>
          <w:p w14:paraId="295B3EFB" w14:textId="5150F425" w:rsidR="00E8039A" w:rsidRPr="00D67339" w:rsidRDefault="00E8039A" w:rsidP="0013371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1152"/>
              <w:rPr>
                <w:color w:val="000000"/>
                <w:sz w:val="23"/>
                <w:szCs w:val="23"/>
              </w:rPr>
            </w:pPr>
            <w:r>
              <w:rPr>
                <w:rFonts w:ascii="Helvetica" w:hAnsi="Helvetica"/>
                <w:color w:val="000000"/>
                <w:shd w:val="clear" w:color="auto" w:fill="FFFFFF"/>
              </w:rPr>
              <w:t>Work</w:t>
            </w:r>
            <w:r w:rsidR="00FA5173">
              <w:rPr>
                <w:rFonts w:ascii="Helvetica" w:hAnsi="Helvetica"/>
                <w:color w:val="000000"/>
                <w:shd w:val="clear" w:color="auto" w:fill="FFFFFF"/>
              </w:rPr>
              <w:t>ed</w:t>
            </w:r>
            <w:r>
              <w:rPr>
                <w:rFonts w:ascii="Helvetica" w:hAnsi="Helvetica"/>
                <w:color w:val="000000"/>
                <w:shd w:val="clear" w:color="auto" w:fill="FFFFFF"/>
              </w:rPr>
              <w:t xml:space="preserve"> with cross functional teams to translate business requirements and technical directions into user stories on agile projects</w:t>
            </w:r>
          </w:p>
          <w:p w14:paraId="5956F1D4" w14:textId="7CDC738F" w:rsidR="00D67339" w:rsidRPr="00D67339" w:rsidRDefault="00D67339" w:rsidP="00D6733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1152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Helped manage </w:t>
            </w:r>
            <w:r w:rsidR="00E8039A">
              <w:rPr>
                <w:color w:val="000000"/>
                <w:sz w:val="23"/>
                <w:szCs w:val="23"/>
              </w:rPr>
              <w:t>user story</w:t>
            </w:r>
            <w:r>
              <w:rPr>
                <w:color w:val="000000"/>
                <w:sz w:val="23"/>
                <w:szCs w:val="23"/>
              </w:rPr>
              <w:t xml:space="preserve"> backlog and worked with product owner to prioriti</w:t>
            </w:r>
            <w:r w:rsidR="004E0E0B">
              <w:rPr>
                <w:color w:val="000000"/>
                <w:sz w:val="23"/>
                <w:szCs w:val="23"/>
              </w:rPr>
              <w:t>ze</w:t>
            </w:r>
            <w:r>
              <w:rPr>
                <w:color w:val="000000"/>
                <w:sz w:val="23"/>
                <w:szCs w:val="23"/>
              </w:rPr>
              <w:t xml:space="preserve"> user stories for each release</w:t>
            </w:r>
          </w:p>
          <w:p w14:paraId="1A5505E8" w14:textId="7C58A714" w:rsidR="00D67339" w:rsidRPr="0013371F" w:rsidRDefault="00D67339" w:rsidP="00E8039A">
            <w:pPr>
              <w:autoSpaceDE w:val="0"/>
              <w:autoSpaceDN w:val="0"/>
              <w:adjustRightInd w:val="0"/>
              <w:ind w:left="720" w:right="1152"/>
              <w:rPr>
                <w:color w:val="000000"/>
                <w:sz w:val="23"/>
                <w:szCs w:val="23"/>
              </w:rPr>
            </w:pPr>
          </w:p>
        </w:tc>
      </w:tr>
      <w:tr w:rsidR="0037263E" w:rsidRPr="00AE5BF9" w14:paraId="35EB763A" w14:textId="77777777" w:rsidTr="00F71CDF">
        <w:trPr>
          <w:trHeight w:hRule="exact" w:val="144"/>
        </w:trPr>
        <w:tc>
          <w:tcPr>
            <w:tcW w:w="9367" w:type="dxa"/>
            <w:gridSpan w:val="3"/>
          </w:tcPr>
          <w:p w14:paraId="37EDB953" w14:textId="77777777" w:rsidR="0037263E" w:rsidRDefault="0037263E" w:rsidP="00F561DD">
            <w:pPr>
              <w:pStyle w:val="Heading2"/>
            </w:pPr>
          </w:p>
        </w:tc>
      </w:tr>
      <w:tr w:rsidR="00B67166" w:rsidRPr="00AE5BF9" w14:paraId="6880BCB8" w14:textId="77777777" w:rsidTr="00F71CDF">
        <w:trPr>
          <w:trHeight w:val="1095"/>
        </w:trPr>
        <w:tc>
          <w:tcPr>
            <w:tcW w:w="9367" w:type="dxa"/>
            <w:gridSpan w:val="3"/>
          </w:tcPr>
          <w:p w14:paraId="25235714" w14:textId="02C2C0F7" w:rsidR="002E3B4E" w:rsidRDefault="00ED0309" w:rsidP="002E3B4E">
            <w:pPr>
              <w:pStyle w:val="Heading2"/>
            </w:pPr>
            <w:r>
              <w:t>2010- 2015 Business Analyst, FirstTrade In</w:t>
            </w:r>
            <w:r w:rsidR="00FA5173">
              <w:t>surance</w:t>
            </w:r>
          </w:p>
          <w:p w14:paraId="19C32BB9" w14:textId="0A92CBBB" w:rsidR="00E8039A" w:rsidRDefault="00E8039A" w:rsidP="00ED0309">
            <w:pPr>
              <w:pStyle w:val="BulletedList"/>
            </w:pPr>
            <w:r>
              <w:t>Worked with clie</w:t>
            </w:r>
            <w:r w:rsidR="00FA5173">
              <w:t>n</w:t>
            </w:r>
            <w:r>
              <w:t xml:space="preserve">ts and agents in the commercial insurance </w:t>
            </w:r>
            <w:r w:rsidR="00FA5173">
              <w:t xml:space="preserve"> field </w:t>
            </w:r>
            <w:r>
              <w:t>to improve claims and operation processes</w:t>
            </w:r>
          </w:p>
          <w:p w14:paraId="57D06318" w14:textId="6BE8976F" w:rsidR="00ED0309" w:rsidRDefault="00E8039A" w:rsidP="00ED0309">
            <w:pPr>
              <w:pStyle w:val="BulletedList"/>
            </w:pPr>
            <w:r>
              <w:t>Conducted stakeholder interviews with clients and internal staff to determine the business requirements</w:t>
            </w:r>
          </w:p>
          <w:p w14:paraId="25EB8C6A" w14:textId="47A30150" w:rsidR="00FA5173" w:rsidRDefault="00E8039A" w:rsidP="00E8039A">
            <w:pPr>
              <w:pStyle w:val="BulletedList"/>
            </w:pPr>
            <w:r>
              <w:t>Wrote detailed business requirements document</w:t>
            </w:r>
            <w:r w:rsidR="00574F4E">
              <w:t xml:space="preserve"> </w:t>
            </w:r>
            <w:r w:rsidR="00FA5173">
              <w:t>for offshore  development teams</w:t>
            </w:r>
          </w:p>
          <w:p w14:paraId="70767ED6" w14:textId="60F2E48C" w:rsidR="00ED0309" w:rsidRDefault="00ED0309" w:rsidP="00E8039A">
            <w:pPr>
              <w:pStyle w:val="BulletedList"/>
            </w:pPr>
            <w:r w:rsidRPr="00ED0309">
              <w:t xml:space="preserve">Works with the business </w:t>
            </w:r>
            <w:r>
              <w:t xml:space="preserve"> owners </w:t>
            </w:r>
            <w:r w:rsidRPr="00ED0309">
              <w:t>to drive pr</w:t>
            </w:r>
            <w:r>
              <w:t xml:space="preserve">ocess improvement </w:t>
            </w:r>
            <w:r w:rsidR="00FA5173">
              <w:t>decisions</w:t>
            </w:r>
          </w:p>
          <w:p w14:paraId="718A7A3F" w14:textId="4420563B" w:rsidR="00B67166" w:rsidRDefault="00ED0309" w:rsidP="00ED0309">
            <w:pPr>
              <w:pStyle w:val="BulletedList"/>
            </w:pPr>
            <w:r>
              <w:t>O</w:t>
            </w:r>
            <w:r w:rsidRPr="00ED0309">
              <w:t>rganize</w:t>
            </w:r>
            <w:r>
              <w:t>d</w:t>
            </w:r>
            <w:r w:rsidRPr="00ED0309">
              <w:t>, coordinate</w:t>
            </w:r>
            <w:r>
              <w:t xml:space="preserve">d, and </w:t>
            </w:r>
            <w:r w:rsidR="00FA5173">
              <w:t xml:space="preserve">trained staff on new processes to increase adoption on company-wide changes </w:t>
            </w:r>
          </w:p>
        </w:tc>
      </w:tr>
      <w:tr w:rsidR="0037263E" w:rsidRPr="00AE5BF9" w14:paraId="56C34BF7" w14:textId="77777777" w:rsidTr="00F71CDF">
        <w:trPr>
          <w:trHeight w:hRule="exact" w:val="144"/>
        </w:trPr>
        <w:tc>
          <w:tcPr>
            <w:tcW w:w="9367" w:type="dxa"/>
            <w:gridSpan w:val="3"/>
          </w:tcPr>
          <w:p w14:paraId="2DD4C62C" w14:textId="77777777" w:rsidR="0037263E" w:rsidRDefault="0037263E" w:rsidP="00727993">
            <w:pPr>
              <w:pStyle w:val="Heading2"/>
            </w:pPr>
          </w:p>
        </w:tc>
      </w:tr>
      <w:tr w:rsidR="00B67166" w:rsidRPr="00AE5BF9" w14:paraId="6D295D23" w14:textId="77777777" w:rsidTr="00F71CDF">
        <w:trPr>
          <w:trHeight w:val="1110"/>
        </w:trPr>
        <w:tc>
          <w:tcPr>
            <w:tcW w:w="9367" w:type="dxa"/>
            <w:gridSpan w:val="3"/>
          </w:tcPr>
          <w:p w14:paraId="1D463599" w14:textId="77777777" w:rsidR="002E3B4E" w:rsidRDefault="00ED0309" w:rsidP="002E3B4E">
            <w:pPr>
              <w:pStyle w:val="Heading2"/>
            </w:pPr>
            <w:r>
              <w:t>2007-2010 Technical Support Analyst</w:t>
            </w:r>
          </w:p>
          <w:p w14:paraId="2982F385" w14:textId="60F5E3DC" w:rsidR="00ED0309" w:rsidRDefault="00ED0309" w:rsidP="00ED0309">
            <w:pPr>
              <w:pStyle w:val="BulletedList"/>
            </w:pPr>
            <w:r w:rsidRPr="00ED0309">
              <w:t>Determine</w:t>
            </w:r>
            <w:r>
              <w:t>d</w:t>
            </w:r>
            <w:r w:rsidRPr="00ED0309">
              <w:t xml:space="preserve"> </w:t>
            </w:r>
            <w:r w:rsidR="00FA5173">
              <w:t xml:space="preserve"> customer’s need </w:t>
            </w:r>
            <w:r w:rsidRPr="00ED0309">
              <w:t>and empathize</w:t>
            </w:r>
            <w:r>
              <w:t>d with the</w:t>
            </w:r>
            <w:r w:rsidR="00FA5173">
              <w:t>ir situation</w:t>
            </w:r>
          </w:p>
          <w:p w14:paraId="1FC4ECFE" w14:textId="1D680C79" w:rsidR="00ED0309" w:rsidRDefault="00ED0309" w:rsidP="00ED0309">
            <w:pPr>
              <w:pStyle w:val="BulletedList"/>
            </w:pPr>
            <w:r w:rsidRPr="00ED0309">
              <w:t>Demonstrate</w:t>
            </w:r>
            <w:r>
              <w:t>d</w:t>
            </w:r>
            <w:r w:rsidRPr="00ED0309">
              <w:t xml:space="preserve"> ability to actively listen to customer’s concerns throughout the </w:t>
            </w:r>
            <w:r w:rsidR="004E0E0B">
              <w:t xml:space="preserve">support </w:t>
            </w:r>
            <w:r w:rsidRPr="00ED0309">
              <w:t xml:space="preserve">call </w:t>
            </w:r>
            <w:r>
              <w:t>and provide effective solutions</w:t>
            </w:r>
          </w:p>
          <w:p w14:paraId="712F0A71" w14:textId="4704B9C9" w:rsidR="00ED0309" w:rsidRDefault="00ED0309" w:rsidP="00C21C0C">
            <w:pPr>
              <w:pStyle w:val="BulletedList"/>
            </w:pPr>
            <w:r w:rsidRPr="00ED0309">
              <w:t>Use</w:t>
            </w:r>
            <w:r>
              <w:t>d</w:t>
            </w:r>
            <w:r w:rsidRPr="00ED0309">
              <w:t xml:space="preserve"> multitasking skills to navigate through multiple systems when a</w:t>
            </w:r>
            <w:r w:rsidR="004E0E0B">
              <w:t>ss</w:t>
            </w:r>
            <w:r w:rsidRPr="00ED0309">
              <w:t>essing cust</w:t>
            </w:r>
            <w:r>
              <w:t>omer i</w:t>
            </w:r>
            <w:r w:rsidR="004E0E0B">
              <w:t xml:space="preserve">ssues to provide better assistance </w:t>
            </w:r>
          </w:p>
          <w:p w14:paraId="6B1B6D1B" w14:textId="44E7CA46" w:rsidR="00FA5173" w:rsidRDefault="00FA5173" w:rsidP="00FA5173">
            <w:pPr>
              <w:pStyle w:val="BulletedList"/>
            </w:pPr>
            <w:r>
              <w:t xml:space="preserve">Created analysis reports that showed the trends in customer issues to help </w:t>
            </w:r>
            <w:r w:rsidR="004E0E0B">
              <w:t xml:space="preserve">managers  </w:t>
            </w:r>
            <w:r>
              <w:t>make better decisions</w:t>
            </w:r>
          </w:p>
          <w:p w14:paraId="69B91679" w14:textId="77777777" w:rsidR="00FA5173" w:rsidRPr="00FA5173" w:rsidRDefault="00FA5173" w:rsidP="004E0E0B">
            <w:pPr>
              <w:pStyle w:val="BulletedList"/>
              <w:numPr>
                <w:ilvl w:val="0"/>
                <w:numId w:val="0"/>
              </w:numPr>
              <w:ind w:left="720"/>
            </w:pPr>
          </w:p>
          <w:p w14:paraId="126A8458" w14:textId="77777777" w:rsidR="00574F4E" w:rsidRDefault="00574F4E" w:rsidP="00574F4E"/>
          <w:p w14:paraId="6194B357" w14:textId="77777777" w:rsidR="00FA5173" w:rsidRDefault="00FA5173" w:rsidP="00574F4E"/>
          <w:p w14:paraId="426337F1" w14:textId="77777777" w:rsidR="00FA5173" w:rsidRDefault="00FA5173" w:rsidP="00574F4E"/>
          <w:p w14:paraId="2A07ECE1" w14:textId="77777777" w:rsidR="00FA5173" w:rsidRDefault="00FA5173" w:rsidP="00574F4E"/>
          <w:p w14:paraId="60C47E2D" w14:textId="7365F8D5" w:rsidR="00FA5173" w:rsidRPr="00574F4E" w:rsidRDefault="00FA5173" w:rsidP="00574F4E"/>
        </w:tc>
      </w:tr>
      <w:tr w:rsidR="0037263E" w:rsidRPr="00AE5BF9" w14:paraId="43CF2618" w14:textId="77777777" w:rsidTr="00C21C0C">
        <w:trPr>
          <w:trHeight w:hRule="exact" w:val="80"/>
        </w:trPr>
        <w:tc>
          <w:tcPr>
            <w:tcW w:w="9367" w:type="dxa"/>
            <w:gridSpan w:val="3"/>
          </w:tcPr>
          <w:p w14:paraId="66E6EAEB" w14:textId="77777777" w:rsidR="0037263E" w:rsidRDefault="0037263E" w:rsidP="00727993">
            <w:pPr>
              <w:pStyle w:val="Heading2"/>
            </w:pPr>
          </w:p>
        </w:tc>
      </w:tr>
      <w:tr w:rsidR="003D5562" w:rsidRPr="00AE5BF9" w14:paraId="6533BCB8" w14:textId="77777777" w:rsidTr="00C21C0C">
        <w:trPr>
          <w:trHeight w:val="308"/>
        </w:trPr>
        <w:tc>
          <w:tcPr>
            <w:tcW w:w="9367" w:type="dxa"/>
            <w:gridSpan w:val="3"/>
            <w:tcBorders>
              <w:bottom w:val="single" w:sz="4" w:space="0" w:color="auto"/>
            </w:tcBorders>
          </w:tcPr>
          <w:p w14:paraId="7CF52FB2" w14:textId="77777777" w:rsidR="003D5562" w:rsidRDefault="005A2701" w:rsidP="003D5562">
            <w:pPr>
              <w:pStyle w:val="Heading1"/>
            </w:pPr>
            <w:r>
              <w:lastRenderedPageBreak/>
              <w:t>Education</w:t>
            </w:r>
            <w:r w:rsidR="003D5562">
              <w:t xml:space="preserve"> History</w:t>
            </w:r>
          </w:p>
        </w:tc>
      </w:tr>
      <w:tr w:rsidR="003D5562" w:rsidRPr="00AE5BF9" w14:paraId="396F3FA5" w14:textId="77777777" w:rsidTr="00C21C0C">
        <w:trPr>
          <w:trHeight w:val="865"/>
        </w:trPr>
        <w:tc>
          <w:tcPr>
            <w:tcW w:w="2797" w:type="dxa"/>
            <w:tcBorders>
              <w:top w:val="single" w:sz="4" w:space="0" w:color="auto"/>
            </w:tcBorders>
          </w:tcPr>
          <w:p w14:paraId="0CDBBED5" w14:textId="77777777" w:rsidR="003D5562" w:rsidRDefault="00F71CDF" w:rsidP="00F71CDF">
            <w:pPr>
              <w:pStyle w:val="Dates1"/>
            </w:pPr>
            <w:r>
              <w:t xml:space="preserve">2003-2007 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653498A4" w14:textId="77777777" w:rsidR="003D5562" w:rsidRPr="00F71CDF" w:rsidRDefault="00C21C0C" w:rsidP="00F71CDF">
            <w:pPr>
              <w:pStyle w:val="JobTitleDegree1"/>
              <w:jc w:val="left"/>
              <w:rPr>
                <w:b/>
              </w:rPr>
            </w:pPr>
            <w:r>
              <w:rPr>
                <w:b/>
              </w:rPr>
              <w:t>Bachelor of Science in Computer Engineering</w:t>
            </w:r>
          </w:p>
        </w:tc>
        <w:tc>
          <w:tcPr>
            <w:tcW w:w="4140" w:type="dxa"/>
            <w:tcBorders>
              <w:top w:val="single" w:sz="4" w:space="0" w:color="auto"/>
            </w:tcBorders>
          </w:tcPr>
          <w:p w14:paraId="2DD0AC50" w14:textId="77777777" w:rsidR="003D5562" w:rsidRDefault="00EA612E" w:rsidP="00F71CDF">
            <w:pPr>
              <w:pStyle w:val="CompanyNameLocation1"/>
              <w:jc w:val="left"/>
            </w:pPr>
            <w:r>
              <w:t>University of Texas</w:t>
            </w:r>
            <w:r w:rsidR="00555741">
              <w:t>, Austin TX, 78712</w:t>
            </w:r>
          </w:p>
        </w:tc>
      </w:tr>
      <w:tr w:rsidR="003D5562" w:rsidRPr="00AE5BF9" w14:paraId="1F79B875" w14:textId="77777777" w:rsidTr="00F71CDF">
        <w:trPr>
          <w:trHeight w:val="288"/>
        </w:trPr>
        <w:tc>
          <w:tcPr>
            <w:tcW w:w="2797" w:type="dxa"/>
          </w:tcPr>
          <w:p w14:paraId="7BE97AD3" w14:textId="77777777" w:rsidR="003D5562" w:rsidRDefault="00F71CDF" w:rsidP="00F71CDF">
            <w:pPr>
              <w:pStyle w:val="Dates"/>
            </w:pPr>
            <w:r>
              <w:t xml:space="preserve">2004-2007 </w:t>
            </w:r>
          </w:p>
        </w:tc>
        <w:tc>
          <w:tcPr>
            <w:tcW w:w="2430" w:type="dxa"/>
          </w:tcPr>
          <w:p w14:paraId="4719E158" w14:textId="77777777" w:rsidR="003D5562" w:rsidRPr="00F71CDF" w:rsidRDefault="00F71CDF" w:rsidP="00F71CDF">
            <w:pPr>
              <w:pStyle w:val="JobTitleDegree"/>
              <w:jc w:val="left"/>
              <w:rPr>
                <w:b/>
              </w:rPr>
            </w:pPr>
            <w:r w:rsidRPr="00F71CDF">
              <w:rPr>
                <w:b/>
              </w:rPr>
              <w:t>High School Diploma</w:t>
            </w:r>
          </w:p>
        </w:tc>
        <w:tc>
          <w:tcPr>
            <w:tcW w:w="4140" w:type="dxa"/>
          </w:tcPr>
          <w:p w14:paraId="509808FE" w14:textId="77777777" w:rsidR="003D5562" w:rsidRDefault="00EA612E" w:rsidP="00F71CDF">
            <w:pPr>
              <w:pStyle w:val="CompanyNameLocation"/>
              <w:jc w:val="left"/>
            </w:pPr>
            <w:r>
              <w:t>Canton</w:t>
            </w:r>
            <w:r w:rsidR="00555741">
              <w:t xml:space="preserve"> High School, Canton TX</w:t>
            </w:r>
            <w:r w:rsidR="002E3B4E">
              <w:t>,</w:t>
            </w:r>
            <w:r w:rsidR="00555741">
              <w:t xml:space="preserve"> 75103</w:t>
            </w:r>
          </w:p>
          <w:p w14:paraId="46E6CE00" w14:textId="0D1743FD" w:rsidR="00FA5173" w:rsidRDefault="00FA5173" w:rsidP="00F71CDF">
            <w:pPr>
              <w:pStyle w:val="CompanyNameLocation"/>
              <w:jc w:val="left"/>
            </w:pPr>
          </w:p>
        </w:tc>
      </w:tr>
      <w:tr w:rsidR="00F561DD" w:rsidRPr="00AE5BF9" w14:paraId="513BE91C" w14:textId="77777777" w:rsidTr="00F71CDF">
        <w:tc>
          <w:tcPr>
            <w:tcW w:w="9367" w:type="dxa"/>
            <w:gridSpan w:val="3"/>
            <w:tcBorders>
              <w:bottom w:val="single" w:sz="4" w:space="0" w:color="auto"/>
            </w:tcBorders>
          </w:tcPr>
          <w:p w14:paraId="1BA62DE8" w14:textId="77777777" w:rsidR="00F561DD" w:rsidRPr="0070617C" w:rsidRDefault="00F71CDF" w:rsidP="00F561DD">
            <w:pPr>
              <w:pStyle w:val="Heading1"/>
            </w:pPr>
            <w:r>
              <w:t>References</w:t>
            </w:r>
          </w:p>
        </w:tc>
      </w:tr>
      <w:tr w:rsidR="00F71CDF" w:rsidRPr="00AE5BF9" w14:paraId="510D1DA9" w14:textId="77777777" w:rsidTr="00F71CDF">
        <w:trPr>
          <w:trHeight w:val="350"/>
        </w:trPr>
        <w:tc>
          <w:tcPr>
            <w:tcW w:w="9367" w:type="dxa"/>
            <w:gridSpan w:val="3"/>
            <w:tcBorders>
              <w:top w:val="single" w:sz="4" w:space="0" w:color="auto"/>
            </w:tcBorders>
          </w:tcPr>
          <w:p w14:paraId="0711458A" w14:textId="77777777" w:rsidR="00F71CDF" w:rsidRDefault="00F71CDF" w:rsidP="00F71CDF">
            <w:pPr>
              <w:pStyle w:val="CompanyNameLocation1"/>
              <w:jc w:val="left"/>
            </w:pPr>
            <w:r>
              <w:t>References available on request</w:t>
            </w:r>
          </w:p>
          <w:p w14:paraId="026AAA1F" w14:textId="739DC812" w:rsidR="00FA5173" w:rsidRDefault="00FA5173" w:rsidP="00F71CDF">
            <w:pPr>
              <w:pStyle w:val="CompanyNameLocation1"/>
              <w:jc w:val="left"/>
            </w:pPr>
          </w:p>
        </w:tc>
      </w:tr>
      <w:tr w:rsidR="00F561DD" w:rsidRPr="00AE5BF9" w14:paraId="16994D03" w14:textId="77777777" w:rsidTr="00F71CDF">
        <w:tc>
          <w:tcPr>
            <w:tcW w:w="9367" w:type="dxa"/>
            <w:gridSpan w:val="3"/>
            <w:tcBorders>
              <w:bottom w:val="single" w:sz="4" w:space="0" w:color="auto"/>
            </w:tcBorders>
          </w:tcPr>
          <w:p w14:paraId="7F37B149" w14:textId="77777777" w:rsidR="00F561DD" w:rsidRPr="0070617C" w:rsidRDefault="00F71CDF" w:rsidP="00D62111">
            <w:pPr>
              <w:pStyle w:val="Heading1"/>
            </w:pPr>
            <w:r>
              <w:t>Keywords</w:t>
            </w:r>
          </w:p>
        </w:tc>
      </w:tr>
      <w:tr w:rsidR="00D62111" w:rsidRPr="00AE5BF9" w14:paraId="40DDD9B2" w14:textId="77777777" w:rsidTr="00C21C0C">
        <w:trPr>
          <w:trHeight w:val="370"/>
        </w:trPr>
        <w:tc>
          <w:tcPr>
            <w:tcW w:w="9367" w:type="dxa"/>
            <w:gridSpan w:val="3"/>
            <w:tcBorders>
              <w:top w:val="single" w:sz="4" w:space="0" w:color="auto"/>
            </w:tcBorders>
          </w:tcPr>
          <w:p w14:paraId="711D82DD" w14:textId="77777777" w:rsidR="00D62111" w:rsidRDefault="00F71CDF" w:rsidP="00B67166">
            <w:pPr>
              <w:pStyle w:val="BodyText1"/>
            </w:pPr>
            <w:r>
              <w:t>Business Analyst, Business Analysis, Requirements Document, BRD, User Stories,  UX Design</w:t>
            </w:r>
            <w:r w:rsidR="00FA5173">
              <w:t>,</w:t>
            </w:r>
          </w:p>
          <w:p w14:paraId="122C1993" w14:textId="5BF142D6" w:rsidR="00FA5173" w:rsidRDefault="00FA5173" w:rsidP="00B67166">
            <w:pPr>
              <w:pStyle w:val="BodyText1"/>
            </w:pPr>
            <w:r>
              <w:t>Jira, Process Management, Lean Six Sigma</w:t>
            </w:r>
          </w:p>
        </w:tc>
      </w:tr>
    </w:tbl>
    <w:p w14:paraId="19F54B79" w14:textId="4A72C9D7" w:rsidR="00593767" w:rsidRDefault="00593767" w:rsidP="00F71CDF"/>
    <w:sectPr w:rsidR="00593767" w:rsidSect="00555741">
      <w:headerReference w:type="default" r:id="rId9"/>
      <w:headerReference w:type="first" r:id="rId10"/>
      <w:pgSz w:w="12240" w:h="15840"/>
      <w:pgMar w:top="907" w:right="1800" w:bottom="116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1E0C0" w14:textId="77777777" w:rsidR="00481E2A" w:rsidRDefault="00481E2A">
      <w:r>
        <w:separator/>
      </w:r>
    </w:p>
  </w:endnote>
  <w:endnote w:type="continuationSeparator" w:id="0">
    <w:p w14:paraId="5D9CB1FA" w14:textId="77777777" w:rsidR="00481E2A" w:rsidRDefault="0048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3541E" w14:textId="77777777" w:rsidR="00481E2A" w:rsidRDefault="00481E2A">
      <w:r>
        <w:separator/>
      </w:r>
    </w:p>
  </w:footnote>
  <w:footnote w:type="continuationSeparator" w:id="0">
    <w:p w14:paraId="12D11EEF" w14:textId="77777777" w:rsidR="00481E2A" w:rsidRDefault="00481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7D064" w14:textId="77777777" w:rsidR="00555741" w:rsidRDefault="00555741" w:rsidP="00555741">
    <w:pPr>
      <w:pStyle w:val="Header"/>
      <w:jc w:val="center"/>
    </w:pPr>
    <w:r>
      <w:t xml:space="preserve">Ana Walker  </w:t>
    </w:r>
    <w:r>
      <w:sym w:font="Symbol" w:char="F0B7"/>
    </w:r>
    <w:r>
      <w:t xml:space="preserve"> 555 Big City Road</w:t>
    </w:r>
    <w:r w:rsidRPr="00A43F4E">
      <w:t xml:space="preserve">, </w:t>
    </w:r>
    <w:r>
      <w:t xml:space="preserve">Big City, Georgia, 30065 </w:t>
    </w:r>
    <w:r>
      <w:sym w:font="Symbol" w:char="F0B7"/>
    </w:r>
    <w:r>
      <w:t xml:space="preserve"> </w:t>
    </w:r>
    <w:hyperlink r:id="rId1" w:history="1">
      <w:r w:rsidRPr="009D5D5E">
        <w:rPr>
          <w:rStyle w:val="Hyperlink"/>
        </w:rPr>
        <w:t>anawalker@email.com</w:t>
      </w:r>
    </w:hyperlink>
    <w:r>
      <w:t xml:space="preserve"> </w:t>
    </w:r>
    <w:r>
      <w:sym w:font="Symbol" w:char="F0B7"/>
    </w:r>
    <w:r>
      <w:t xml:space="preserve"> 555-555-5555</w:t>
    </w:r>
  </w:p>
  <w:p w14:paraId="7F62784C" w14:textId="77777777" w:rsidR="005A2701" w:rsidRDefault="005A27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C7D1F" w14:textId="77777777" w:rsidR="005A2701" w:rsidRDefault="005A2701" w:rsidP="005A2701">
    <w:pPr>
      <w:pStyle w:val="Header"/>
      <w:jc w:val="center"/>
    </w:pPr>
    <w:r>
      <w:t xml:space="preserve">Ana Walker  </w:t>
    </w:r>
    <w:r>
      <w:sym w:font="Symbol" w:char="F0B7"/>
    </w:r>
    <w:r>
      <w:t xml:space="preserve"> 555 Big City Road</w:t>
    </w:r>
    <w:r w:rsidRPr="00A43F4E">
      <w:t xml:space="preserve">, </w:t>
    </w:r>
    <w:r>
      <w:t xml:space="preserve">Big City, Georgia, 30065 </w:t>
    </w:r>
    <w:r>
      <w:sym w:font="Symbol" w:char="F0B7"/>
    </w:r>
    <w:r>
      <w:t xml:space="preserve"> </w:t>
    </w:r>
    <w:hyperlink r:id="rId1" w:history="1">
      <w:r w:rsidRPr="009D5D5E">
        <w:rPr>
          <w:rStyle w:val="Hyperlink"/>
        </w:rPr>
        <w:t>anawalker@email.com</w:t>
      </w:r>
    </w:hyperlink>
    <w:r>
      <w:t xml:space="preserve"> </w:t>
    </w:r>
    <w:r>
      <w:sym w:font="Symbol" w:char="F0B7"/>
    </w:r>
    <w:r>
      <w:t xml:space="preserve"> 555-555-5555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03AF9"/>
    <w:multiLevelType w:val="hybridMultilevel"/>
    <w:tmpl w:val="7E5642EC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14DB3AF7"/>
    <w:multiLevelType w:val="hybridMultilevel"/>
    <w:tmpl w:val="03227D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1376A"/>
    <w:multiLevelType w:val="multilevel"/>
    <w:tmpl w:val="2956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9244B1"/>
    <w:multiLevelType w:val="hybridMultilevel"/>
    <w:tmpl w:val="5C14E05E"/>
    <w:lvl w:ilvl="0" w:tplc="01325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A637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6F850FF0"/>
    <w:multiLevelType w:val="multilevel"/>
    <w:tmpl w:val="4FD0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C06AD9"/>
    <w:multiLevelType w:val="hybridMultilevel"/>
    <w:tmpl w:val="F93E4A9C"/>
    <w:lvl w:ilvl="0" w:tplc="915A9760">
      <w:start w:val="1"/>
      <w:numFmt w:val="bullet"/>
      <w:pStyle w:val="BulletedLis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096C"/>
    <w:rsid w:val="000823E0"/>
    <w:rsid w:val="001014A0"/>
    <w:rsid w:val="0013371F"/>
    <w:rsid w:val="001E6339"/>
    <w:rsid w:val="00201781"/>
    <w:rsid w:val="002802E5"/>
    <w:rsid w:val="002E3B4E"/>
    <w:rsid w:val="002E651A"/>
    <w:rsid w:val="00356F71"/>
    <w:rsid w:val="00365AEA"/>
    <w:rsid w:val="0037263E"/>
    <w:rsid w:val="003D5562"/>
    <w:rsid w:val="00421AA2"/>
    <w:rsid w:val="004467E5"/>
    <w:rsid w:val="0045096C"/>
    <w:rsid w:val="00481E2A"/>
    <w:rsid w:val="004E0E0B"/>
    <w:rsid w:val="00516194"/>
    <w:rsid w:val="00536323"/>
    <w:rsid w:val="00536728"/>
    <w:rsid w:val="00541D90"/>
    <w:rsid w:val="00555741"/>
    <w:rsid w:val="00574F4E"/>
    <w:rsid w:val="00593767"/>
    <w:rsid w:val="005A2701"/>
    <w:rsid w:val="00606654"/>
    <w:rsid w:val="006D7D3D"/>
    <w:rsid w:val="00727993"/>
    <w:rsid w:val="00876360"/>
    <w:rsid w:val="00971E9D"/>
    <w:rsid w:val="00A43F4E"/>
    <w:rsid w:val="00AA47AE"/>
    <w:rsid w:val="00AB451F"/>
    <w:rsid w:val="00AD63E4"/>
    <w:rsid w:val="00AE5BF9"/>
    <w:rsid w:val="00B5218C"/>
    <w:rsid w:val="00B67166"/>
    <w:rsid w:val="00B83D28"/>
    <w:rsid w:val="00BB2FAB"/>
    <w:rsid w:val="00C21C0C"/>
    <w:rsid w:val="00C4027A"/>
    <w:rsid w:val="00C5369F"/>
    <w:rsid w:val="00C67B86"/>
    <w:rsid w:val="00C8736B"/>
    <w:rsid w:val="00D43291"/>
    <w:rsid w:val="00D467AD"/>
    <w:rsid w:val="00D62111"/>
    <w:rsid w:val="00D67339"/>
    <w:rsid w:val="00D73271"/>
    <w:rsid w:val="00E8039A"/>
    <w:rsid w:val="00EA612E"/>
    <w:rsid w:val="00ED0309"/>
    <w:rsid w:val="00F561DD"/>
    <w:rsid w:val="00F71CDF"/>
    <w:rsid w:val="00F72C46"/>
    <w:rsid w:val="00F9381B"/>
    <w:rsid w:val="00F95D8A"/>
    <w:rsid w:val="00FA5173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F02BA"/>
  <w15:docId w15:val="{EFA16219-2D69-084D-968B-99275B577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1DD"/>
  </w:style>
  <w:style w:type="paragraph" w:styleId="Heading1">
    <w:name w:val="heading 1"/>
    <w:basedOn w:val="Normal"/>
    <w:next w:val="BodyText"/>
    <w:qFormat/>
    <w:rsid w:val="00B83D28"/>
    <w:pPr>
      <w:spacing w:before="220" w:line="220" w:lineRule="atLeast"/>
      <w:outlineLvl w:val="0"/>
    </w:pPr>
    <w:rPr>
      <w:rFonts w:ascii="Tahoma" w:hAnsi="Tahoma"/>
      <w:b/>
      <w:spacing w:val="10"/>
      <w:sz w:val="24"/>
      <w:szCs w:val="24"/>
    </w:rPr>
  </w:style>
  <w:style w:type="paragraph" w:styleId="Heading2">
    <w:name w:val="heading 2"/>
    <w:basedOn w:val="Normal"/>
    <w:next w:val="BodyText"/>
    <w:qFormat/>
    <w:rsid w:val="00356F71"/>
    <w:pPr>
      <w:spacing w:before="120" w:after="60" w:line="220" w:lineRule="atLeast"/>
      <w:outlineLvl w:val="1"/>
    </w:pPr>
    <w:rPr>
      <w:rFonts w:ascii="Tahoma" w:hAnsi="Tahoma"/>
      <w:b/>
      <w:spacing w:val="10"/>
      <w:sz w:val="22"/>
      <w:szCs w:val="22"/>
    </w:rPr>
  </w:style>
  <w:style w:type="paragraph" w:styleId="Heading3">
    <w:name w:val="heading 3"/>
    <w:basedOn w:val="Normal"/>
    <w:next w:val="Normal"/>
    <w:qFormat/>
    <w:rsid w:val="001E63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67166"/>
    <w:pPr>
      <w:tabs>
        <w:tab w:val="left" w:pos="2160"/>
        <w:tab w:val="right" w:pos="6480"/>
      </w:tabs>
      <w:spacing w:before="240" w:after="60" w:line="220" w:lineRule="atLeast"/>
      <w:jc w:val="center"/>
    </w:pPr>
    <w:rPr>
      <w:sz w:val="22"/>
      <w:szCs w:val="22"/>
    </w:rPr>
  </w:style>
  <w:style w:type="paragraph" w:styleId="Header">
    <w:name w:val="header"/>
    <w:basedOn w:val="Normal"/>
    <w:rsid w:val="00FB371B"/>
    <w:pPr>
      <w:tabs>
        <w:tab w:val="center" w:pos="4320"/>
        <w:tab w:val="right" w:pos="8640"/>
      </w:tabs>
    </w:pPr>
  </w:style>
  <w:style w:type="paragraph" w:customStyle="1" w:styleId="YourName">
    <w:name w:val="Your Name"/>
    <w:basedOn w:val="Normal"/>
    <w:rsid w:val="00B83D28"/>
    <w:pPr>
      <w:spacing w:before="200" w:after="40" w:line="220" w:lineRule="atLeast"/>
      <w:jc w:val="center"/>
    </w:pPr>
    <w:rPr>
      <w:rFonts w:ascii="Tahoma" w:hAnsi="Tahoma"/>
      <w:b/>
      <w:spacing w:val="10"/>
      <w:sz w:val="44"/>
      <w:szCs w:val="48"/>
    </w:rPr>
  </w:style>
  <w:style w:type="paragraph" w:customStyle="1" w:styleId="BodyText1">
    <w:name w:val="Body Text 1"/>
    <w:basedOn w:val="Normal"/>
    <w:rsid w:val="00F561DD"/>
    <w:pPr>
      <w:tabs>
        <w:tab w:val="left" w:pos="2160"/>
        <w:tab w:val="right" w:pos="6480"/>
      </w:tabs>
      <w:spacing w:before="240" w:after="40" w:line="220" w:lineRule="atLeast"/>
    </w:pPr>
    <w:rPr>
      <w:sz w:val="22"/>
    </w:rPr>
  </w:style>
  <w:style w:type="paragraph" w:customStyle="1" w:styleId="BulletedList">
    <w:name w:val="Bulleted List"/>
    <w:next w:val="Normal"/>
    <w:rsid w:val="00A43F4E"/>
    <w:pPr>
      <w:numPr>
        <w:numId w:val="3"/>
      </w:numPr>
    </w:pPr>
    <w:rPr>
      <w:spacing w:val="-5"/>
      <w:sz w:val="22"/>
    </w:rPr>
  </w:style>
  <w:style w:type="paragraph" w:customStyle="1" w:styleId="StyleContactInfo">
    <w:name w:val="Style Contact Info"/>
    <w:basedOn w:val="Normal"/>
    <w:rsid w:val="001E6339"/>
    <w:pPr>
      <w:spacing w:line="220" w:lineRule="atLeast"/>
      <w:jc w:val="center"/>
    </w:pPr>
    <w:rPr>
      <w:sz w:val="18"/>
    </w:rPr>
  </w:style>
  <w:style w:type="paragraph" w:styleId="Footer">
    <w:name w:val="footer"/>
    <w:basedOn w:val="Normal"/>
    <w:rsid w:val="00FB371B"/>
    <w:pPr>
      <w:tabs>
        <w:tab w:val="center" w:pos="4320"/>
        <w:tab w:val="right" w:pos="8640"/>
      </w:tabs>
    </w:pPr>
  </w:style>
  <w:style w:type="paragraph" w:styleId="BodyText3">
    <w:name w:val="Body Text 3"/>
    <w:basedOn w:val="BodyText"/>
    <w:rsid w:val="00B67166"/>
    <w:pPr>
      <w:spacing w:after="120"/>
      <w:jc w:val="right"/>
    </w:pPr>
    <w:rPr>
      <w:szCs w:val="16"/>
    </w:rPr>
  </w:style>
  <w:style w:type="paragraph" w:customStyle="1" w:styleId="YourNamePage2">
    <w:name w:val="Your Name Page 2"/>
    <w:basedOn w:val="YourName"/>
    <w:rsid w:val="00FB371B"/>
    <w:pPr>
      <w:spacing w:before="60"/>
    </w:pPr>
    <w:rPr>
      <w:sz w:val="28"/>
      <w:szCs w:val="28"/>
    </w:rPr>
  </w:style>
  <w:style w:type="paragraph" w:styleId="BalloonText">
    <w:name w:val="Balloon Text"/>
    <w:basedOn w:val="Normal"/>
    <w:semiHidden/>
    <w:rsid w:val="00FB371B"/>
    <w:rPr>
      <w:rFonts w:ascii="Tahoma" w:hAnsi="Tahoma" w:cs="Tahoma"/>
      <w:sz w:val="16"/>
      <w:szCs w:val="16"/>
    </w:rPr>
  </w:style>
  <w:style w:type="paragraph" w:customStyle="1" w:styleId="Dates">
    <w:name w:val="Dates"/>
    <w:basedOn w:val="BodyText1"/>
    <w:rsid w:val="003D5562"/>
    <w:pPr>
      <w:spacing w:before="0"/>
    </w:pPr>
  </w:style>
  <w:style w:type="paragraph" w:customStyle="1" w:styleId="Dates1">
    <w:name w:val="Dates 1"/>
    <w:basedOn w:val="BodyText1"/>
    <w:rsid w:val="003D5562"/>
  </w:style>
  <w:style w:type="paragraph" w:customStyle="1" w:styleId="JobTitleDegree1">
    <w:name w:val="Job Title/Degree 1"/>
    <w:basedOn w:val="BodyText"/>
    <w:rsid w:val="003D5562"/>
    <w:pPr>
      <w:spacing w:after="40"/>
    </w:pPr>
  </w:style>
  <w:style w:type="paragraph" w:customStyle="1" w:styleId="JobTitleDegree">
    <w:name w:val="Job Title/Degree"/>
    <w:basedOn w:val="BodyText"/>
    <w:rsid w:val="003D5562"/>
    <w:pPr>
      <w:spacing w:before="0" w:after="40"/>
    </w:pPr>
  </w:style>
  <w:style w:type="paragraph" w:customStyle="1" w:styleId="CompanyNameLocation1">
    <w:name w:val="Company Name/Location 1"/>
    <w:basedOn w:val="BodyText3"/>
    <w:rsid w:val="003D5562"/>
    <w:pPr>
      <w:spacing w:after="40"/>
    </w:pPr>
  </w:style>
  <w:style w:type="paragraph" w:customStyle="1" w:styleId="CompanyNameLocation">
    <w:name w:val="Company Name/Location"/>
    <w:basedOn w:val="CompanyNameLocation1"/>
    <w:rsid w:val="003D5562"/>
    <w:pPr>
      <w:spacing w:before="0"/>
    </w:pPr>
  </w:style>
  <w:style w:type="character" w:styleId="CommentReference">
    <w:name w:val="annotation reference"/>
    <w:basedOn w:val="DefaultParagraphFont"/>
    <w:semiHidden/>
    <w:rsid w:val="00421AA2"/>
    <w:rPr>
      <w:sz w:val="16"/>
      <w:szCs w:val="16"/>
    </w:rPr>
  </w:style>
  <w:style w:type="paragraph" w:styleId="CommentText">
    <w:name w:val="annotation text"/>
    <w:basedOn w:val="Normal"/>
    <w:semiHidden/>
    <w:rsid w:val="00421AA2"/>
  </w:style>
  <w:style w:type="paragraph" w:styleId="CommentSubject">
    <w:name w:val="annotation subject"/>
    <w:basedOn w:val="CommentText"/>
    <w:next w:val="CommentText"/>
    <w:semiHidden/>
    <w:rsid w:val="00421AA2"/>
    <w:rPr>
      <w:b/>
      <w:bCs/>
    </w:rPr>
  </w:style>
  <w:style w:type="character" w:styleId="Hyperlink">
    <w:name w:val="Hyperlink"/>
    <w:basedOn w:val="DefaultParagraphFont"/>
    <w:rsid w:val="005A2701"/>
    <w:rPr>
      <w:color w:val="0000FF" w:themeColor="hyperlink"/>
      <w:u w:val="single"/>
    </w:rPr>
  </w:style>
  <w:style w:type="table" w:styleId="TableGrid">
    <w:name w:val="Table Grid"/>
    <w:basedOn w:val="TableNormal"/>
    <w:rsid w:val="00F71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466619">
      <w:bodyDiv w:val="1"/>
      <w:marLeft w:val="75"/>
      <w:marRight w:val="75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walker@e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awalker@e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awalker@e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anawalker@e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cl780karwahr\Downloads\tf0636375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C:\Users\cl780karwahr\Downloads\tf06363755.dot</Template>
  <TotalTime>301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Wahrmann Karaleise</dc:creator>
  <cp:lastModifiedBy>Karaleise Wahrmann</cp:lastModifiedBy>
  <cp:revision>5</cp:revision>
  <cp:lastPrinted>2002-07-26T13:34:00Z</cp:lastPrinted>
  <dcterms:created xsi:type="dcterms:W3CDTF">2018-05-01T16:57:00Z</dcterms:created>
  <dcterms:modified xsi:type="dcterms:W3CDTF">2020-04-28T03:17:00Z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TC063637551033</vt:lpwstr>
  </property>
</Properties>
</file>